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4A" w:rsidRPr="00821CCC" w:rsidRDefault="007C6D36">
      <w:pPr>
        <w:rPr>
          <w:rFonts w:ascii="Arial" w:hAnsi="Arial" w:cs="Arial"/>
          <w:sz w:val="20"/>
          <w:szCs w:val="20"/>
        </w:rPr>
      </w:pPr>
      <w:r w:rsidRPr="00821CC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F63C3" wp14:editId="0AD2FDEB">
                <wp:simplePos x="0" y="0"/>
                <wp:positionH relativeFrom="column">
                  <wp:posOffset>809625</wp:posOffset>
                </wp:positionH>
                <wp:positionV relativeFrom="paragraph">
                  <wp:posOffset>-3810</wp:posOffset>
                </wp:positionV>
                <wp:extent cx="3905250" cy="838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302" w:rsidRPr="007C6D36" w:rsidRDefault="007D3302" w:rsidP="007C6D3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C6D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Wilson’s School</w:t>
                            </w:r>
                          </w:p>
                          <w:p w:rsidR="007D3302" w:rsidRPr="004A3749" w:rsidRDefault="007D3302" w:rsidP="004A37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C6D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Free School Meals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.3pt;width:307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" stroked="f">
                <v:textbox>
                  <w:txbxContent>
                    <w:p w:rsidR="00472186" w:rsidRPr="007C6D36" w:rsidRDefault="00472186" w:rsidP="007C6D3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C6D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Wilson’s School</w:t>
                      </w:r>
                    </w:p>
                    <w:p w:rsidR="00B14AFF" w:rsidRPr="004A3749" w:rsidRDefault="00472186" w:rsidP="004A37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C6D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Free School Meals Application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614B57EA" wp14:editId="22788840">
            <wp:extent cx="495300" cy="6707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Wilson's Crest Vector Transparent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10" cy="6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E4A" w:rsidRPr="00821CCC">
        <w:rPr>
          <w:rFonts w:ascii="Arial" w:hAnsi="Arial" w:cs="Arial"/>
          <w:sz w:val="20"/>
          <w:szCs w:val="20"/>
        </w:rPr>
        <w:tab/>
      </w:r>
      <w:r w:rsidR="00F63E4A" w:rsidRPr="00821CCC">
        <w:rPr>
          <w:rFonts w:ascii="Arial" w:hAnsi="Arial" w:cs="Arial"/>
          <w:sz w:val="20"/>
          <w:szCs w:val="20"/>
        </w:rPr>
        <w:tab/>
      </w:r>
      <w:r w:rsidR="00B37F08" w:rsidRPr="00821CCC">
        <w:rPr>
          <w:rFonts w:ascii="Arial" w:hAnsi="Arial" w:cs="Arial"/>
          <w:sz w:val="20"/>
          <w:szCs w:val="20"/>
        </w:rPr>
        <w:tab/>
      </w:r>
    </w:p>
    <w:p w:rsidR="007C6D36" w:rsidRDefault="007C6D36">
      <w:pPr>
        <w:rPr>
          <w:rFonts w:ascii="Arial" w:hAnsi="Arial" w:cs="Arial"/>
          <w:sz w:val="20"/>
          <w:szCs w:val="20"/>
        </w:rPr>
      </w:pPr>
      <w:r w:rsidRPr="00821CC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D433F" wp14:editId="5519AC84">
                <wp:simplePos x="0" y="0"/>
                <wp:positionH relativeFrom="column">
                  <wp:posOffset>-66675</wp:posOffset>
                </wp:positionH>
                <wp:positionV relativeFrom="paragraph">
                  <wp:posOffset>19050</wp:posOffset>
                </wp:positionV>
                <wp:extent cx="600075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302" w:rsidRDefault="007D3302" w:rsidP="00081438">
                            <w:pPr>
                              <w:ind w:left="-142"/>
                              <w:rPr>
                                <w:rFonts w:ascii="Arial" w:hAnsi="Arial" w:cs="Arial"/>
                              </w:rPr>
                            </w:pPr>
                            <w:r w:rsidRPr="005153A6">
                              <w:rPr>
                                <w:rFonts w:ascii="Arial" w:hAnsi="Arial" w:cs="Arial"/>
                              </w:rPr>
                              <w:t xml:space="preserve">This form must be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completed emailed to </w:t>
                            </w:r>
                            <w:hyperlink r:id="rId10" w:history="1">
                              <w:r w:rsidRPr="00934D2D">
                                <w:rPr>
                                  <w:rStyle w:val="Hyperlink"/>
                                  <w:rFonts w:ascii="Arial" w:hAnsi="Arial" w:cs="Arial"/>
                                </w:rPr>
                                <w:t>finance@wilsonsschool.sutton.sch.uk</w:t>
                              </w:r>
                            </w:hyperlink>
                          </w:p>
                          <w:p w:rsidR="007D3302" w:rsidRPr="005153A6" w:rsidRDefault="007D3302" w:rsidP="00081438">
                            <w:pPr>
                              <w:ind w:left="-14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.25pt;margin-top:1.5pt;width:472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" filled="f" stroked="f">
                <v:textbox>
                  <w:txbxContent>
                    <w:p w:rsidR="007D3302" w:rsidRDefault="007D3302" w:rsidP="00081438">
                      <w:pPr>
                        <w:ind w:left="-142"/>
                        <w:rPr>
                          <w:rFonts w:ascii="Arial" w:hAnsi="Arial" w:cs="Arial"/>
                        </w:rPr>
                      </w:pPr>
                      <w:r w:rsidRPr="005153A6">
                        <w:rPr>
                          <w:rFonts w:ascii="Arial" w:hAnsi="Arial" w:cs="Arial"/>
                        </w:rPr>
                        <w:t xml:space="preserve">This form must be </w:t>
                      </w:r>
                      <w:r>
                        <w:rPr>
                          <w:rFonts w:ascii="Arial" w:hAnsi="Arial" w:cs="Arial"/>
                        </w:rPr>
                        <w:t xml:space="preserve">completed emailed to </w:t>
                      </w:r>
                      <w:hyperlink r:id="rId11" w:history="1">
                        <w:r w:rsidRPr="00934D2D">
                          <w:rPr>
                            <w:rStyle w:val="Hyperlink"/>
                            <w:rFonts w:ascii="Arial" w:hAnsi="Arial" w:cs="Arial"/>
                          </w:rPr>
                          <w:t>finance@wilsonsschool.sutton.sch.uk</w:t>
                        </w:r>
                      </w:hyperlink>
                    </w:p>
                    <w:p w:rsidR="007D3302" w:rsidRPr="005153A6" w:rsidRDefault="007D3302" w:rsidP="00081438">
                      <w:pPr>
                        <w:ind w:left="-14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6D36" w:rsidRPr="007C6D36" w:rsidRDefault="007C6D36" w:rsidP="007C6D3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C6D36" w:rsidTr="007C6D36">
        <w:tc>
          <w:tcPr>
            <w:tcW w:w="9242" w:type="dxa"/>
          </w:tcPr>
          <w:p w:rsidR="007C6D36" w:rsidRDefault="007C6D36" w:rsidP="007C6D3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Your son may be able to get free school meals if you are currently receiving any of the following:</w:t>
            </w:r>
          </w:p>
          <w:p w:rsidR="007C6D36" w:rsidRPr="007C6D36" w:rsidRDefault="007C6D36" w:rsidP="007C6D36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Income Support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Income-based Jobseeker’s Allowance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Income-related Employment and Support Allowance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Support under Part VI of the Immigration and Asylum Act 1999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The guaranteed element of Pension Credit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 xml:space="preserve">Child Tax Credit (provided you’re </w:t>
            </w:r>
            <w:r w:rsidRPr="007C6D36">
              <w:rPr>
                <w:rFonts w:ascii="Arial" w:eastAsia="Times New Roman" w:hAnsi="Arial" w:cs="Arial"/>
                <w:b/>
                <w:sz w:val="20"/>
                <w:szCs w:val="20"/>
                <w:u w:val="single"/>
              </w:rPr>
              <w:t>not</w:t>
            </w:r>
            <w:r w:rsidRPr="007C6D36">
              <w:rPr>
                <w:rFonts w:ascii="Arial" w:eastAsia="Times New Roman" w:hAnsi="Arial" w:cs="Arial"/>
                <w:sz w:val="20"/>
                <w:szCs w:val="20"/>
              </w:rPr>
              <w:t xml:space="preserve"> also entitled to Working Tax Credit and have an annual gross income of no more than £16,190)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Working Tax Credit run-on - paid for 4 weeks after you stop qualifying for Working Tax Credit</w:t>
            </w:r>
          </w:p>
          <w:p w:rsidR="007C6D36" w:rsidRPr="007C6D36" w:rsidRDefault="007C6D36" w:rsidP="007C6D36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Universal Credit - if you apply on or after 1 April 2018 your household income must be less than £7,400 a year (after tax and not including any benefits you get)</w:t>
            </w:r>
          </w:p>
          <w:p w:rsidR="007C6D36" w:rsidRDefault="007C6D36" w:rsidP="007C6D36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C6D36" w:rsidRPr="007C6D36" w:rsidRDefault="007C6D36" w:rsidP="007C6D36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C6D36">
              <w:rPr>
                <w:rFonts w:ascii="Arial" w:eastAsia="Times New Roman" w:hAnsi="Arial" w:cs="Arial"/>
                <w:sz w:val="20"/>
                <w:szCs w:val="20"/>
              </w:rPr>
              <w:t>Children</w:t>
            </w:r>
            <w:proofErr w:type="gramEnd"/>
            <w:r w:rsidRPr="007C6D36">
              <w:rPr>
                <w:rFonts w:ascii="Arial" w:eastAsia="Times New Roman" w:hAnsi="Arial" w:cs="Arial"/>
                <w:sz w:val="20"/>
                <w:szCs w:val="20"/>
              </w:rPr>
              <w:t xml:space="preserve"> who g</w:t>
            </w:r>
            <w:r w:rsidR="005C695B">
              <w:rPr>
                <w:rFonts w:ascii="Arial" w:eastAsia="Times New Roman" w:hAnsi="Arial" w:cs="Arial"/>
                <w:sz w:val="20"/>
                <w:szCs w:val="20"/>
              </w:rPr>
              <w:t>et paid these benefits directly</w:t>
            </w:r>
            <w:r w:rsidRPr="007C6D36">
              <w:rPr>
                <w:rFonts w:ascii="Arial" w:eastAsia="Times New Roman" w:hAnsi="Arial" w:cs="Arial"/>
                <w:sz w:val="20"/>
                <w:szCs w:val="20"/>
              </w:rPr>
              <w:t xml:space="preserve"> instead of through a parent or guardian, can</w:t>
            </w:r>
            <w:r w:rsidRPr="007C6D3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7C6D36">
              <w:rPr>
                <w:rFonts w:ascii="Arial" w:eastAsia="Times New Roman" w:hAnsi="Arial" w:cs="Arial"/>
                <w:sz w:val="20"/>
                <w:szCs w:val="20"/>
              </w:rPr>
              <w:t>also get free school meals.</w:t>
            </w:r>
          </w:p>
          <w:p w:rsidR="007C6D36" w:rsidRDefault="007C6D36" w:rsidP="007C6D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C6D36" w:rsidRDefault="007C6D36" w:rsidP="007C6D36">
      <w:pPr>
        <w:rPr>
          <w:rFonts w:ascii="Arial" w:hAnsi="Arial" w:cs="Arial"/>
          <w:sz w:val="20"/>
          <w:szCs w:val="20"/>
        </w:rPr>
      </w:pPr>
      <w:r w:rsidRPr="00821CC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C3254" wp14:editId="22E3B9D4">
                <wp:simplePos x="0" y="0"/>
                <wp:positionH relativeFrom="column">
                  <wp:posOffset>-114300</wp:posOffset>
                </wp:positionH>
                <wp:positionV relativeFrom="paragraph">
                  <wp:posOffset>2559049</wp:posOffset>
                </wp:positionV>
                <wp:extent cx="6076950" cy="7905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302" w:rsidRDefault="007D3302" w:rsidP="0047218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21CC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You must provide 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ation</w:t>
                            </w:r>
                            <w:r w:rsidRPr="00821CC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verifying your current entitlement to ONE of the above to support this application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.  </w:t>
                            </w:r>
                            <w:r w:rsidRPr="00821CC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All supporting documentation MUST be</w:t>
                            </w:r>
                            <w:r w:rsidRPr="00821C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current.</w:t>
                            </w:r>
                          </w:p>
                          <w:p w:rsidR="007D3302" w:rsidRDefault="007D3302" w:rsidP="0047218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D3302" w:rsidRDefault="007D3302" w:rsidP="0047218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D3302" w:rsidRPr="00821CCC" w:rsidRDefault="007D3302" w:rsidP="0047218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pt;margin-top:201.5pt;width:478.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" stroked="f">
                <v:textbox>
                  <w:txbxContent>
                    <w:p w:rsidR="007D3302" w:rsidRDefault="007D3302" w:rsidP="0047218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21CCC">
                        <w:rPr>
                          <w:rFonts w:ascii="Arial" w:hAnsi="Arial" w:cs="Arial"/>
                          <w:b/>
                          <w:u w:val="single"/>
                        </w:rPr>
                        <w:t>You must provide document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ation</w:t>
                      </w:r>
                      <w:r w:rsidRPr="00821CCC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verifying your current entitlement to ONE of the above to support this application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.  </w:t>
                      </w:r>
                      <w:r w:rsidRPr="00821CCC">
                        <w:rPr>
                          <w:rFonts w:ascii="Arial" w:hAnsi="Arial" w:cs="Arial"/>
                          <w:b/>
                          <w:u w:val="single"/>
                        </w:rPr>
                        <w:t>All supporting documentation MUST be</w:t>
                      </w:r>
                      <w:r w:rsidRPr="00821CC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current.</w:t>
                      </w:r>
                    </w:p>
                    <w:p w:rsidR="007D3302" w:rsidRDefault="007D3302" w:rsidP="0047218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7D3302" w:rsidRDefault="007D3302" w:rsidP="0047218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7D3302" w:rsidRPr="00821CCC" w:rsidRDefault="007D3302" w:rsidP="0047218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F08" w:rsidRPr="007C6D36" w:rsidRDefault="007C6D36" w:rsidP="007C6D36">
      <w:pPr>
        <w:rPr>
          <w:rFonts w:ascii="Arial" w:hAnsi="Arial" w:cs="Arial"/>
          <w:sz w:val="20"/>
          <w:szCs w:val="20"/>
        </w:rPr>
      </w:pPr>
      <w:r w:rsidRPr="00821CC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E3E5A" wp14:editId="24DAF291">
                <wp:simplePos x="0" y="0"/>
                <wp:positionH relativeFrom="column">
                  <wp:posOffset>-114300</wp:posOffset>
                </wp:positionH>
                <wp:positionV relativeFrom="paragraph">
                  <wp:posOffset>645160</wp:posOffset>
                </wp:positionV>
                <wp:extent cx="6048375" cy="2981325"/>
                <wp:effectExtent l="0" t="0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2186">
                              <w:rPr>
                                <w:rFonts w:ascii="Arial" w:hAnsi="Arial" w:cs="Arial"/>
                              </w:rPr>
                              <w:t>To be completed by 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he Parent/Carer of the pupil. </w:t>
                            </w:r>
                            <w:r w:rsidRPr="00472186">
                              <w:rPr>
                                <w:rFonts w:ascii="Arial" w:hAnsi="Arial" w:cs="Arial"/>
                              </w:rPr>
                              <w:t>Please print clearly using capital letters.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2186">
                              <w:rPr>
                                <w:rFonts w:ascii="Arial" w:hAnsi="Arial" w:cs="Arial"/>
                              </w:rPr>
                              <w:t>Name of Parent/Carer: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__________________________________________________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2186">
                              <w:rPr>
                                <w:rFonts w:ascii="Arial" w:hAnsi="Arial" w:cs="Arial"/>
                              </w:rPr>
                              <w:t>Contact Telephone Number: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__________________________________________________ 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2186">
                              <w:rPr>
                                <w:rFonts w:ascii="Arial" w:hAnsi="Arial" w:cs="Arial"/>
                              </w:rPr>
                              <w:t>Home Address: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__________________________________________________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__________________________________________________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2186">
                              <w:rPr>
                                <w:rFonts w:ascii="Arial" w:hAnsi="Arial" w:cs="Arial"/>
                              </w:rPr>
                              <w:t>Postcode: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__________________________________________________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Full name of</w:t>
                            </w:r>
                            <w:r w:rsidRPr="0047218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pupil: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__________________________________________________</w:t>
                            </w:r>
                          </w:p>
                          <w:p w:rsidR="007D3302" w:rsidRPr="00472186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Relationship to</w:t>
                            </w:r>
                            <w:r w:rsidRPr="0047218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pupil</w:t>
                            </w:r>
                            <w:r w:rsidRPr="00472186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__________________________________________________</w:t>
                            </w:r>
                          </w:p>
                          <w:p w:rsidR="007D3302" w:rsidRDefault="007D33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72186">
                              <w:rPr>
                                <w:rFonts w:ascii="Arial" w:hAnsi="Arial" w:cs="Arial"/>
                              </w:rPr>
                              <w:t xml:space="preserve">Year/Form of </w:t>
                            </w:r>
                            <w:r>
                              <w:rPr>
                                <w:rFonts w:ascii="Arial" w:hAnsi="Arial" w:cs="Arial"/>
                              </w:rPr>
                              <w:t>pupil</w:t>
                            </w:r>
                            <w:r w:rsidRPr="00472186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pt;margin-top:50.8pt;width:476.25pt;height:2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kVIwIAACM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" stroked="f">
                <v:textbox>
                  <w:txbxContent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 w:rsidRPr="00472186">
                        <w:rPr>
                          <w:rFonts w:ascii="Arial" w:hAnsi="Arial" w:cs="Arial"/>
                        </w:rPr>
                        <w:t>To be completed by t</w:t>
                      </w:r>
                      <w:r>
                        <w:rPr>
                          <w:rFonts w:ascii="Arial" w:hAnsi="Arial" w:cs="Arial"/>
                        </w:rPr>
                        <w:t xml:space="preserve">he Parent/Carer of the pupil. </w:t>
                      </w:r>
                      <w:r w:rsidRPr="00472186">
                        <w:rPr>
                          <w:rFonts w:ascii="Arial" w:hAnsi="Arial" w:cs="Arial"/>
                        </w:rPr>
                        <w:t>Please print clearly using capital letters.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 w:rsidRPr="00472186">
                        <w:rPr>
                          <w:rFonts w:ascii="Arial" w:hAnsi="Arial" w:cs="Arial"/>
                        </w:rPr>
                        <w:t>Name of Parent/Carer:</w:t>
                      </w:r>
                      <w:r>
                        <w:rPr>
                          <w:rFonts w:ascii="Arial" w:hAnsi="Arial" w:cs="Arial"/>
                        </w:rPr>
                        <w:t xml:space="preserve">           __________________________________________________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 w:rsidRPr="00472186">
                        <w:rPr>
                          <w:rFonts w:ascii="Arial" w:hAnsi="Arial" w:cs="Arial"/>
                        </w:rPr>
                        <w:t>Contact Telephone Number: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__________________________________________________ 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 w:rsidRPr="00472186">
                        <w:rPr>
                          <w:rFonts w:ascii="Arial" w:hAnsi="Arial" w:cs="Arial"/>
                        </w:rPr>
                        <w:t>Home Address: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__________________________________________________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__________________________________________________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 w:rsidRPr="00472186">
                        <w:rPr>
                          <w:rFonts w:ascii="Arial" w:hAnsi="Arial" w:cs="Arial"/>
                        </w:rPr>
                        <w:t>Postcode: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__________________________________________________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Full name of</w:t>
                      </w:r>
                      <w:r w:rsidRPr="0047218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pupil: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__________________________________________________</w:t>
                      </w:r>
                    </w:p>
                    <w:p w:rsidR="007D3302" w:rsidRPr="00472186" w:rsidRDefault="007D330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Relationship to</w:t>
                      </w:r>
                      <w:r w:rsidRPr="0047218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pupil</w:t>
                      </w:r>
                      <w:r w:rsidRPr="00472186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__________________________________________________</w:t>
                      </w:r>
                    </w:p>
                    <w:p w:rsidR="007D3302" w:rsidRDefault="007D3302">
                      <w:pPr>
                        <w:rPr>
                          <w:rFonts w:ascii="Arial" w:hAnsi="Arial" w:cs="Arial"/>
                        </w:rPr>
                      </w:pPr>
                      <w:r w:rsidRPr="00472186">
                        <w:rPr>
                          <w:rFonts w:ascii="Arial" w:hAnsi="Arial" w:cs="Arial"/>
                        </w:rPr>
                        <w:t xml:space="preserve">Year/Form of </w:t>
                      </w:r>
                      <w:r>
                        <w:rPr>
                          <w:rFonts w:ascii="Arial" w:hAnsi="Arial" w:cs="Arial"/>
                        </w:rPr>
                        <w:t>pupil</w:t>
                      </w:r>
                      <w:r w:rsidRPr="00472186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21CC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91440" distR="91440" simplePos="0" relativeHeight="251671552" behindDoc="0" locked="0" layoutInCell="1" allowOverlap="1" wp14:anchorId="064919C8" wp14:editId="3D6ED178">
                <wp:simplePos x="0" y="0"/>
                <wp:positionH relativeFrom="margin">
                  <wp:posOffset>0</wp:posOffset>
                </wp:positionH>
                <wp:positionV relativeFrom="line">
                  <wp:posOffset>3626485</wp:posOffset>
                </wp:positionV>
                <wp:extent cx="5848350" cy="20859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3302" w:rsidRPr="00122D55" w:rsidRDefault="007D3302" w:rsidP="00B61E40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i w:val="0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122D55">
                              <w:rPr>
                                <w:rFonts w:ascii="Arial" w:hAnsi="Arial" w:cs="Arial"/>
                                <w:b/>
                                <w:i w:val="0"/>
                                <w:color w:val="4F81BD" w:themeColor="accent1"/>
                                <w:sz w:val="24"/>
                                <w:szCs w:val="24"/>
                              </w:rPr>
                              <w:t>Declaration:</w:t>
                            </w:r>
                          </w:p>
                          <w:p w:rsidR="007D3302" w:rsidRPr="00122D55" w:rsidRDefault="007D3302" w:rsidP="00B61E40">
                            <w:pPr>
                              <w:rPr>
                                <w:rFonts w:ascii="Arial" w:hAnsi="Arial" w:cs="Arial"/>
                                <w:lang w:val="en-US" w:eastAsia="ja-JP"/>
                              </w:rPr>
                            </w:pP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>I declare that the inform</w:t>
                            </w: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ation given above is correct</w:t>
                            </w: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 xml:space="preserve"> to the best of my knowledge. I also</w:t>
                            </w: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 xml:space="preserve"> confirm </w:t>
                            </w: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 xml:space="preserve">that should my circumstances change, I </w:t>
                            </w: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will</w:t>
                            </w: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 xml:space="preserve"> inform the </w:t>
                            </w: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S</w:t>
                            </w: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>chool immediately.</w:t>
                            </w:r>
                          </w:p>
                          <w:p w:rsidR="007D3302" w:rsidRDefault="007D3302" w:rsidP="007339AB">
                            <w:pPr>
                              <w:rPr>
                                <w:rFonts w:ascii="Arial" w:hAnsi="Arial" w:cs="Arial"/>
                                <w:lang w:val="en-US" w:eastAsia="ja-JP"/>
                              </w:rPr>
                            </w:pP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 xml:space="preserve">Parent/Carer Name: </w:t>
                            </w: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_________________________</w:t>
                            </w: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>Signed: __________________________</w:t>
                            </w:r>
                          </w:p>
                          <w:p w:rsidR="007D3302" w:rsidRPr="007339AB" w:rsidRDefault="007D3302" w:rsidP="007339AB">
                            <w:pPr>
                              <w:rPr>
                                <w:rFonts w:ascii="Arial" w:hAnsi="Arial" w:cs="Arial"/>
                                <w:lang w:val="en-US" w:eastAsia="ja-JP"/>
                              </w:rPr>
                            </w:pPr>
                            <w:r w:rsidRPr="00122D55">
                              <w:rPr>
                                <w:rFonts w:ascii="Arial" w:hAnsi="Arial" w:cs="Arial"/>
                                <w:lang w:val="en-US" w:eastAsia="ja-JP"/>
                              </w:rPr>
                              <w:t>Dated:  __________________________</w:t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 w:eastAsia="ja-JP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285.55pt;width:460.5pt;height:164.25pt;z-index:25167155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" filled="f" stroked="f" strokeweight=".5pt">
                <v:textbox inset="0,7.2pt,0,7.2pt">
                  <w:txbxContent>
                    <w:p w:rsidR="00B61E40" w:rsidRPr="00122D55" w:rsidRDefault="00B61E40" w:rsidP="00B61E40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i w:val="0"/>
                          <w:color w:val="4F81BD" w:themeColor="accent1"/>
                          <w:sz w:val="24"/>
                          <w:szCs w:val="24"/>
                        </w:rPr>
                      </w:pPr>
                      <w:r w:rsidRPr="00122D55">
                        <w:rPr>
                          <w:rFonts w:ascii="Arial" w:hAnsi="Arial" w:cs="Arial"/>
                          <w:b/>
                          <w:i w:val="0"/>
                          <w:color w:val="4F81BD" w:themeColor="accent1"/>
                          <w:sz w:val="24"/>
                          <w:szCs w:val="24"/>
                        </w:rPr>
                        <w:t>Declaration</w:t>
                      </w:r>
                      <w:r w:rsidR="0046295F" w:rsidRPr="00122D55">
                        <w:rPr>
                          <w:rFonts w:ascii="Arial" w:hAnsi="Arial" w:cs="Arial"/>
                          <w:b/>
                          <w:i w:val="0"/>
                          <w:color w:val="4F81BD" w:themeColor="accent1"/>
                          <w:sz w:val="24"/>
                          <w:szCs w:val="24"/>
                        </w:rPr>
                        <w:t>:</w:t>
                      </w:r>
                    </w:p>
                    <w:p w:rsidR="0046295F" w:rsidRPr="00122D55" w:rsidRDefault="00B61E40" w:rsidP="00B61E40">
                      <w:pPr>
                        <w:rPr>
                          <w:rFonts w:ascii="Arial" w:hAnsi="Arial" w:cs="Arial"/>
                          <w:lang w:val="en-US" w:eastAsia="ja-JP"/>
                        </w:rPr>
                      </w:pP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>I declare that the inform</w:t>
                      </w:r>
                      <w:r w:rsidR="007A1F8D">
                        <w:rPr>
                          <w:rFonts w:ascii="Arial" w:hAnsi="Arial" w:cs="Arial"/>
                          <w:lang w:val="en-US" w:eastAsia="ja-JP"/>
                        </w:rPr>
                        <w:t>ation given above is correct</w:t>
                      </w: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 xml:space="preserve"> to the best of my knowledge. I also</w:t>
                      </w:r>
                      <w:r w:rsidR="007339AB">
                        <w:rPr>
                          <w:rFonts w:ascii="Arial" w:hAnsi="Arial" w:cs="Arial"/>
                          <w:lang w:val="en-US" w:eastAsia="ja-JP"/>
                        </w:rPr>
                        <w:t xml:space="preserve"> confirm </w:t>
                      </w: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 xml:space="preserve">that should my circumstances change, I </w:t>
                      </w:r>
                      <w:r w:rsidR="007339AB">
                        <w:rPr>
                          <w:rFonts w:ascii="Arial" w:hAnsi="Arial" w:cs="Arial"/>
                          <w:lang w:val="en-US" w:eastAsia="ja-JP"/>
                        </w:rPr>
                        <w:t>will</w:t>
                      </w: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 xml:space="preserve"> inform the </w:t>
                      </w:r>
                      <w:r w:rsidR="007339AB">
                        <w:rPr>
                          <w:rFonts w:ascii="Arial" w:hAnsi="Arial" w:cs="Arial"/>
                          <w:lang w:val="en-US" w:eastAsia="ja-JP"/>
                        </w:rPr>
                        <w:t>S</w:t>
                      </w:r>
                      <w:r w:rsidR="0046295F" w:rsidRPr="00122D55">
                        <w:rPr>
                          <w:rFonts w:ascii="Arial" w:hAnsi="Arial" w:cs="Arial"/>
                          <w:lang w:val="en-US" w:eastAsia="ja-JP"/>
                        </w:rPr>
                        <w:t>chool immediately.</w:t>
                      </w:r>
                    </w:p>
                    <w:p w:rsidR="007339AB" w:rsidRDefault="0046295F" w:rsidP="007339AB">
                      <w:pPr>
                        <w:rPr>
                          <w:rFonts w:ascii="Arial" w:hAnsi="Arial" w:cs="Arial"/>
                          <w:lang w:val="en-US" w:eastAsia="ja-JP"/>
                        </w:rPr>
                      </w:pP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 xml:space="preserve">Parent/Carer Name: </w:t>
                      </w:r>
                      <w:r w:rsidR="00122D55">
                        <w:rPr>
                          <w:rFonts w:ascii="Arial" w:hAnsi="Arial" w:cs="Arial"/>
                          <w:lang w:val="en-US" w:eastAsia="ja-JP"/>
                        </w:rPr>
                        <w:t>_________________________</w:t>
                      </w: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>Signed: __________________________</w:t>
                      </w:r>
                    </w:p>
                    <w:p w:rsidR="0046295F" w:rsidRPr="007339AB" w:rsidRDefault="0046295F" w:rsidP="007339AB">
                      <w:pPr>
                        <w:rPr>
                          <w:rFonts w:ascii="Arial" w:hAnsi="Arial" w:cs="Arial"/>
                          <w:lang w:val="en-US" w:eastAsia="ja-JP"/>
                        </w:rPr>
                      </w:pPr>
                      <w:r w:rsidRPr="00122D55">
                        <w:rPr>
                          <w:rFonts w:ascii="Arial" w:hAnsi="Arial" w:cs="Arial"/>
                          <w:lang w:val="en-US" w:eastAsia="ja-JP"/>
                        </w:rPr>
                        <w:t>Dated:  __________________________</w:t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  <w:r>
                        <w:rPr>
                          <w:rFonts w:cstheme="minorHAnsi"/>
                          <w:lang w:val="en-US" w:eastAsia="ja-JP"/>
                        </w:rPr>
                        <w:tab/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sectPr w:rsidR="00B37F08" w:rsidRPr="007C6D36" w:rsidSect="00863E43">
      <w:footerReference w:type="default" r:id="rId12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302" w:rsidRDefault="007D3302" w:rsidP="00863E43">
      <w:pPr>
        <w:spacing w:after="0" w:line="240" w:lineRule="auto"/>
      </w:pPr>
      <w:r>
        <w:separator/>
      </w:r>
    </w:p>
  </w:endnote>
  <w:endnote w:type="continuationSeparator" w:id="0">
    <w:p w:rsidR="007D3302" w:rsidRDefault="007D3302" w:rsidP="0086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302" w:rsidRDefault="007D3302" w:rsidP="00863E43">
    <w:pPr>
      <w:pStyle w:val="Footer"/>
      <w:jc w:val="right"/>
    </w:pPr>
  </w:p>
  <w:p w:rsidR="007D3302" w:rsidRDefault="007D3302" w:rsidP="00863E43">
    <w:pPr>
      <w:pStyle w:val="Footer"/>
      <w:jc w:val="right"/>
    </w:pPr>
  </w:p>
  <w:p w:rsidR="007D3302" w:rsidRDefault="007D3302" w:rsidP="00863E4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302" w:rsidRDefault="007D3302" w:rsidP="00863E43">
      <w:pPr>
        <w:spacing w:after="0" w:line="240" w:lineRule="auto"/>
      </w:pPr>
      <w:r>
        <w:separator/>
      </w:r>
    </w:p>
  </w:footnote>
  <w:footnote w:type="continuationSeparator" w:id="0">
    <w:p w:rsidR="007D3302" w:rsidRDefault="007D3302" w:rsidP="00863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0014C"/>
    <w:multiLevelType w:val="hybridMultilevel"/>
    <w:tmpl w:val="E72AE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975DEC"/>
    <w:multiLevelType w:val="hybridMultilevel"/>
    <w:tmpl w:val="03BC9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4A"/>
    <w:rsid w:val="00081438"/>
    <w:rsid w:val="000E088E"/>
    <w:rsid w:val="00122D55"/>
    <w:rsid w:val="002651F4"/>
    <w:rsid w:val="002914A3"/>
    <w:rsid w:val="002F0780"/>
    <w:rsid w:val="00427272"/>
    <w:rsid w:val="0046295F"/>
    <w:rsid w:val="00472186"/>
    <w:rsid w:val="004A3749"/>
    <w:rsid w:val="004B3592"/>
    <w:rsid w:val="005153A6"/>
    <w:rsid w:val="00577B77"/>
    <w:rsid w:val="005C695B"/>
    <w:rsid w:val="006A07B6"/>
    <w:rsid w:val="00706EEA"/>
    <w:rsid w:val="007339AB"/>
    <w:rsid w:val="007633C0"/>
    <w:rsid w:val="00771D16"/>
    <w:rsid w:val="007A1F8D"/>
    <w:rsid w:val="007C6D36"/>
    <w:rsid w:val="007D3302"/>
    <w:rsid w:val="00821CCC"/>
    <w:rsid w:val="00863E43"/>
    <w:rsid w:val="008D1D1E"/>
    <w:rsid w:val="008E46AC"/>
    <w:rsid w:val="009734B9"/>
    <w:rsid w:val="009D31FA"/>
    <w:rsid w:val="00A61373"/>
    <w:rsid w:val="00B12D6A"/>
    <w:rsid w:val="00B14AFF"/>
    <w:rsid w:val="00B37F08"/>
    <w:rsid w:val="00B61E40"/>
    <w:rsid w:val="00BD2F9E"/>
    <w:rsid w:val="00DC4AD1"/>
    <w:rsid w:val="00DF3F9E"/>
    <w:rsid w:val="00E27F37"/>
    <w:rsid w:val="00F63E4A"/>
    <w:rsid w:val="00F77790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E4A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734B9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9734B9"/>
    <w:rPr>
      <w:rFonts w:eastAsiaTheme="minorEastAsia"/>
      <w:i/>
      <w:iCs/>
      <w:color w:val="000000" w:themeColor="text1"/>
      <w:lang w:val="en-US" w:eastAsia="ja-JP"/>
    </w:rPr>
  </w:style>
  <w:style w:type="paragraph" w:styleId="ListParagraph">
    <w:name w:val="List Paragraph"/>
    <w:basedOn w:val="Normal"/>
    <w:uiPriority w:val="34"/>
    <w:qFormat/>
    <w:rsid w:val="009734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E43"/>
  </w:style>
  <w:style w:type="paragraph" w:styleId="Footer">
    <w:name w:val="footer"/>
    <w:basedOn w:val="Normal"/>
    <w:link w:val="FooterChar"/>
    <w:uiPriority w:val="99"/>
    <w:unhideWhenUsed/>
    <w:rsid w:val="0086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43"/>
  </w:style>
  <w:style w:type="table" w:styleId="TableGrid">
    <w:name w:val="Table Grid"/>
    <w:basedOn w:val="TableNormal"/>
    <w:uiPriority w:val="59"/>
    <w:rsid w:val="007C6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31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E4A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734B9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9734B9"/>
    <w:rPr>
      <w:rFonts w:eastAsiaTheme="minorEastAsia"/>
      <w:i/>
      <w:iCs/>
      <w:color w:val="000000" w:themeColor="text1"/>
      <w:lang w:val="en-US" w:eastAsia="ja-JP"/>
    </w:rPr>
  </w:style>
  <w:style w:type="paragraph" w:styleId="ListParagraph">
    <w:name w:val="List Paragraph"/>
    <w:basedOn w:val="Normal"/>
    <w:uiPriority w:val="34"/>
    <w:qFormat/>
    <w:rsid w:val="009734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E43"/>
  </w:style>
  <w:style w:type="paragraph" w:styleId="Footer">
    <w:name w:val="footer"/>
    <w:basedOn w:val="Normal"/>
    <w:link w:val="FooterChar"/>
    <w:uiPriority w:val="99"/>
    <w:unhideWhenUsed/>
    <w:rsid w:val="0086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43"/>
  </w:style>
  <w:style w:type="table" w:styleId="TableGrid">
    <w:name w:val="Table Grid"/>
    <w:basedOn w:val="TableNormal"/>
    <w:uiPriority w:val="59"/>
    <w:rsid w:val="007C6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31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nance@wilsonsschool.sutton.sch.uk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finance@wilsonsschool.sutton.sch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941CF-A47E-4251-BFDB-CBA1295A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DC8D2FA5</Template>
  <TotalTime>21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M Tavakoli</cp:lastModifiedBy>
  <cp:revision>3</cp:revision>
  <cp:lastPrinted>2018-03-19T13:35:00Z</cp:lastPrinted>
  <dcterms:created xsi:type="dcterms:W3CDTF">2021-01-05T08:45:00Z</dcterms:created>
  <dcterms:modified xsi:type="dcterms:W3CDTF">2021-01-05T09:06:00Z</dcterms:modified>
</cp:coreProperties>
</file>